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DCB2" w14:textId="77777777" w:rsidR="00776903" w:rsidRDefault="004763A7" w:rsidP="001E0679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 xml:space="preserve">Eigenerklärung zu </w:t>
      </w:r>
      <w:r w:rsidR="009D3D05">
        <w:rPr>
          <w:b/>
          <w:color w:val="004974"/>
          <w:sz w:val="32"/>
          <w:szCs w:val="32"/>
        </w:rPr>
        <w:t>Referenzen</w:t>
      </w:r>
    </w:p>
    <w:p w14:paraId="31857919" w14:textId="77777777" w:rsidR="003778CC" w:rsidRDefault="003778CC" w:rsidP="003E293C">
      <w:pPr>
        <w:ind w:right="-142"/>
        <w:jc w:val="center"/>
        <w:rPr>
          <w:color w:val="004974"/>
          <w:sz w:val="24"/>
        </w:rPr>
      </w:pPr>
      <w:r>
        <w:rPr>
          <w:color w:val="004974"/>
          <w:sz w:val="24"/>
        </w:rPr>
        <w:t xml:space="preserve">(Bitte nur die geforderte Anzahl an Referenzen angeben, siehe </w:t>
      </w:r>
      <w:r w:rsidR="003E293C">
        <w:rPr>
          <w:color w:val="004974"/>
          <w:sz w:val="24"/>
        </w:rPr>
        <w:t>Teilnahme</w:t>
      </w:r>
      <w:r>
        <w:rPr>
          <w:color w:val="004974"/>
          <w:sz w:val="24"/>
        </w:rPr>
        <w:t>bestimmungen)</w:t>
      </w:r>
    </w:p>
    <w:p w14:paraId="68838527" w14:textId="77777777" w:rsidR="003778CC" w:rsidRDefault="003778CC" w:rsidP="003778CC">
      <w:pPr>
        <w:jc w:val="center"/>
        <w:rPr>
          <w:color w:val="004974"/>
          <w:sz w:val="24"/>
        </w:rPr>
      </w:pP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662EB8" w:rsidRPr="00F766F4" w14:paraId="1DCBD1F7" w14:textId="77777777" w:rsidTr="00FA17E1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14:paraId="1898178A" w14:textId="47C457DB" w:rsidR="00662EB8" w:rsidRPr="00F766F4" w:rsidRDefault="00662EB8" w:rsidP="003E293C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des </w:t>
            </w:r>
            <w:r w:rsidR="00DE7F86">
              <w:rPr>
                <w:rFonts w:cstheme="minorHAnsi"/>
                <w:szCs w:val="22"/>
              </w:rPr>
              <w:t>Bewerbers</w:t>
            </w:r>
            <w:r w:rsidR="003E293C">
              <w:rPr>
                <w:rFonts w:cstheme="minorHAnsi"/>
                <w:szCs w:val="22"/>
              </w:rPr>
              <w:t>/</w:t>
            </w:r>
            <w:r w:rsidR="00DE7F86">
              <w:rPr>
                <w:rFonts w:cstheme="minorHAnsi"/>
                <w:szCs w:val="22"/>
              </w:rPr>
              <w:t>Bieters</w:t>
            </w:r>
            <w:r>
              <w:rPr>
                <w:rFonts w:cstheme="minorHAnsi"/>
                <w:szCs w:val="22"/>
              </w:rPr>
              <w:t>:</w:t>
            </w:r>
          </w:p>
        </w:tc>
      </w:tr>
      <w:tr w:rsidR="00662EB8" w:rsidRPr="00F45CAD" w14:paraId="2DD2B233" w14:textId="77777777" w:rsidTr="000C2358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14:paraId="2F42B97D" w14:textId="77777777" w:rsidR="00662EB8" w:rsidRPr="00F766F4" w:rsidRDefault="00662EB8" w:rsidP="000C2358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14:paraId="070B1470" w14:textId="77777777" w:rsidR="00662EB8" w:rsidRDefault="00662EB8" w:rsidP="00662EB8"/>
    <w:p w14:paraId="4F1BD238" w14:textId="77777777" w:rsidR="003778CC" w:rsidRPr="003778CC" w:rsidRDefault="003778CC" w:rsidP="003778CC">
      <w:pPr>
        <w:rPr>
          <w:b/>
          <w:sz w:val="24"/>
        </w:rPr>
      </w:pPr>
      <w:r w:rsidRPr="003778CC">
        <w:rPr>
          <w:b/>
          <w:sz w:val="24"/>
        </w:rPr>
        <w:t>1. Referenz</w:t>
      </w:r>
    </w:p>
    <w:p w14:paraId="795C9DC2" w14:textId="77777777" w:rsidR="003778CC" w:rsidRPr="00437CF0" w:rsidRDefault="003778CC" w:rsidP="003778CC"/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6945"/>
      </w:tblGrid>
      <w:tr w:rsidR="00327B44" w:rsidRPr="00E17836" w14:paraId="27FD96BC" w14:textId="77777777" w:rsidTr="00256D1F">
        <w:trPr>
          <w:cantSplit/>
          <w:trHeight w:val="586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11D1F7F" w14:textId="77777777" w:rsidR="00327B44" w:rsidRPr="00757B53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bookmarkStart w:id="1" w:name="_Hlk222222398"/>
            <w:r>
              <w:rPr>
                <w:rFonts w:eastAsia="Arial Unicode MS" w:cstheme="minorHAnsi"/>
                <w:szCs w:val="22"/>
              </w:rPr>
              <w:t>Bezeichnung der Leistung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54E4D71" w14:textId="77777777" w:rsidR="00327B44" w:rsidRPr="009B5093" w:rsidRDefault="00327B44" w:rsidP="009B5093">
            <w:pPr>
              <w:spacing w:before="60" w:after="6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9B5093">
              <w:rPr>
                <w:rFonts w:cstheme="minorHAnsi"/>
                <w:b/>
                <w:b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fldChar w:fldCharType="separate"/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9B5093">
              <w:rPr>
                <w:rFonts w:cstheme="minorHAnsi"/>
                <w:b/>
                <w:bCs/>
                <w:noProof/>
                <w:szCs w:val="22"/>
              </w:rPr>
              <w:fldChar w:fldCharType="end"/>
            </w:r>
          </w:p>
        </w:tc>
      </w:tr>
      <w:tr w:rsidR="009D3D05" w:rsidRPr="009D3D05" w14:paraId="70D3B042" w14:textId="77777777" w:rsidTr="00256D1F">
        <w:trPr>
          <w:cantSplit/>
          <w:trHeight w:val="454"/>
        </w:trPr>
        <w:tc>
          <w:tcPr>
            <w:tcW w:w="2689" w:type="dxa"/>
            <w:tcBorders>
              <w:bottom w:val="nil"/>
            </w:tcBorders>
            <w:shd w:val="clear" w:color="auto" w:fill="DEEAF6" w:themeFill="accent5" w:themeFillTint="33"/>
          </w:tcPr>
          <w:p w14:paraId="468C63FE" w14:textId="77777777" w:rsidR="009D3D05" w:rsidRPr="009D3D05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6945" w:type="dxa"/>
            <w:tcBorders>
              <w:bottom w:val="nil"/>
            </w:tcBorders>
          </w:tcPr>
          <w:p w14:paraId="12E4DBDF" w14:textId="77777777" w:rsidR="009D3D05" w:rsidRPr="009D3D05" w:rsidRDefault="009D3D05" w:rsidP="00D24F27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9B5093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bookmarkEnd w:id="2"/>
            <w:r w:rsidRPr="009B5093">
              <w:rPr>
                <w:rFonts w:cstheme="minorHAnsi"/>
                <w:i/>
                <w:iCs/>
                <w:noProof/>
                <w:szCs w:val="22"/>
              </w:rPr>
              <w:t xml:space="preserve"> ja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ab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9B5093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bookmarkEnd w:id="3"/>
            <w:r w:rsidRPr="009B5093">
              <w:rPr>
                <w:rFonts w:cstheme="minorHAnsi"/>
                <w:i/>
                <w:iCs/>
                <w:noProof/>
                <w:szCs w:val="22"/>
              </w:rPr>
              <w:t xml:space="preserve"> nein</w:t>
            </w:r>
          </w:p>
        </w:tc>
      </w:tr>
      <w:tr w:rsidR="009D3D05" w:rsidRPr="009D3D05" w14:paraId="3DEABE6A" w14:textId="77777777" w:rsidTr="00256D1F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041DC14D" w14:textId="77777777" w:rsidR="009D3D05" w:rsidRPr="009D3D05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048D5B0D" w14:textId="77777777" w:rsidR="009D3D05" w:rsidRPr="009D3D05" w:rsidRDefault="009D3D05" w:rsidP="00D24F2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757B53" w:rsidRPr="00E17836" w14:paraId="71834EB6" w14:textId="77777777" w:rsidTr="009B5093">
        <w:trPr>
          <w:cantSplit/>
          <w:trHeight w:val="964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197C74A" w14:textId="77777777" w:rsidR="00757B53" w:rsidRPr="00757B53" w:rsidRDefault="00757B53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6945" w:type="dxa"/>
            <w:tcBorders>
              <w:top w:val="nil"/>
              <w:bottom w:val="nil"/>
            </w:tcBorders>
          </w:tcPr>
          <w:p w14:paraId="66C55977" w14:textId="77777777" w:rsidR="004763A7" w:rsidRPr="009B5093" w:rsidRDefault="0059656F" w:rsidP="00D24F27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3C062689" w14:textId="77777777" w:rsidR="009D3D05" w:rsidRPr="009B5093" w:rsidRDefault="009D3D05" w:rsidP="00D24F27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53013CB8" w14:textId="77777777" w:rsidR="004763A7" w:rsidRPr="004763A7" w:rsidRDefault="004763A7" w:rsidP="009B5093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9D3D05" w:rsidRPr="00E17836" w14:paraId="47E72AA2" w14:textId="77777777" w:rsidTr="00256D1F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556F7D39" w14:textId="77777777" w:rsidR="009D3D05" w:rsidRDefault="009D3D05" w:rsidP="009B5093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3123DD22" w14:textId="77777777" w:rsidR="009D3D05" w:rsidRPr="009D3D05" w:rsidRDefault="00D24F27" w:rsidP="00D24F2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4763A7" w:rsidRPr="00E17836" w14:paraId="4BEF20FB" w14:textId="77777777" w:rsidTr="00256D1F">
        <w:trPr>
          <w:cantSplit/>
          <w:trHeight w:val="2154"/>
        </w:trPr>
        <w:tc>
          <w:tcPr>
            <w:tcW w:w="2689" w:type="dxa"/>
            <w:tcBorders>
              <w:top w:val="nil"/>
            </w:tcBorders>
            <w:shd w:val="clear" w:color="auto" w:fill="DEEAF6" w:themeFill="accent5" w:themeFillTint="33"/>
          </w:tcPr>
          <w:p w14:paraId="0A5B550F" w14:textId="77777777" w:rsidR="004763A7" w:rsidRPr="00757B53" w:rsidRDefault="004763A7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</w:tcBorders>
          </w:tcPr>
          <w:p w14:paraId="6CDAC982" w14:textId="77777777" w:rsidR="004763A7" w:rsidRPr="009B5093" w:rsidRDefault="004763A7" w:rsidP="00D24F27">
            <w:pPr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0716EC0" w14:textId="77777777" w:rsidR="004763A7" w:rsidRDefault="00D24F27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</w:t>
            </w:r>
            <w:r w:rsidR="009D3D05">
              <w:rPr>
                <w:rFonts w:cstheme="minorHAnsi"/>
                <w:sz w:val="12"/>
                <w:szCs w:val="12"/>
              </w:rPr>
              <w:t>Bereich</w:t>
            </w:r>
          </w:p>
          <w:p w14:paraId="3AB26C3B" w14:textId="77777777" w:rsidR="004763A7" w:rsidRPr="004763A7" w:rsidRDefault="004763A7" w:rsidP="00D24F27">
            <w:pPr>
              <w:rPr>
                <w:rFonts w:cstheme="minorHAnsi"/>
                <w:sz w:val="12"/>
                <w:szCs w:val="12"/>
              </w:rPr>
            </w:pPr>
          </w:p>
          <w:p w14:paraId="69EEDAEA" w14:textId="77777777" w:rsidR="009D3D05" w:rsidRPr="009B5093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0B5127CA" w14:textId="77777777" w:rsidR="009D3D05" w:rsidRDefault="00D24F27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43702F9F" w14:textId="77777777" w:rsidR="009D3D05" w:rsidRPr="004763A7" w:rsidRDefault="009D3D05" w:rsidP="00D24F27">
            <w:pPr>
              <w:rPr>
                <w:rFonts w:cstheme="minorHAnsi"/>
                <w:sz w:val="12"/>
                <w:szCs w:val="12"/>
              </w:rPr>
            </w:pPr>
          </w:p>
          <w:p w14:paraId="41DFCC4A" w14:textId="77777777" w:rsidR="009D3D05" w:rsidRPr="009B5093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41AD1171" w14:textId="77777777" w:rsidR="009D3D05" w:rsidRDefault="00D24F27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2782FEBC" w14:textId="77777777" w:rsidR="009D3D05" w:rsidRPr="004763A7" w:rsidRDefault="009D3D05" w:rsidP="00D24F27">
            <w:pPr>
              <w:rPr>
                <w:rFonts w:cstheme="minorHAnsi"/>
                <w:sz w:val="12"/>
                <w:szCs w:val="12"/>
              </w:rPr>
            </w:pPr>
          </w:p>
          <w:p w14:paraId="67732E3D" w14:textId="77777777" w:rsidR="009D3D05" w:rsidRPr="009B5093" w:rsidRDefault="009D3D05" w:rsidP="00D24F27">
            <w:pPr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48C1BFFD" w14:textId="77777777" w:rsidR="004763A7" w:rsidRPr="00757B53" w:rsidRDefault="00D24F27" w:rsidP="009B5093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3778CC" w:rsidRPr="00E17836" w14:paraId="10C96A0A" w14:textId="77777777" w:rsidTr="009B5093">
        <w:trPr>
          <w:cantSplit/>
          <w:trHeight w:val="454"/>
        </w:trPr>
        <w:tc>
          <w:tcPr>
            <w:tcW w:w="2689" w:type="dxa"/>
            <w:shd w:val="clear" w:color="auto" w:fill="DEEAF6" w:themeFill="accent5" w:themeFillTint="33"/>
          </w:tcPr>
          <w:p w14:paraId="2FD10F62" w14:textId="77777777" w:rsidR="003778CC" w:rsidRPr="00757B53" w:rsidRDefault="003778CC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6945" w:type="dxa"/>
          </w:tcPr>
          <w:p w14:paraId="0247E00C" w14:textId="77777777" w:rsidR="003778CC" w:rsidRPr="009B5093" w:rsidRDefault="003778CC" w:rsidP="00D24F27">
            <w:pPr>
              <w:tabs>
                <w:tab w:val="left" w:pos="1594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B5093">
              <w:rPr>
                <w:rFonts w:cstheme="minorHAnsi"/>
                <w:i/>
                <w:iCs/>
                <w:sz w:val="20"/>
                <w:szCs w:val="20"/>
              </w:rPr>
              <w:tab/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1A6ADDBD" w14:textId="77777777" w:rsidR="003778CC" w:rsidRPr="003778CC" w:rsidRDefault="003778CC" w:rsidP="009B5093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von</w:t>
            </w:r>
            <w:r>
              <w:rPr>
                <w:rFonts w:cstheme="minorHAnsi"/>
                <w:sz w:val="12"/>
                <w:szCs w:val="12"/>
              </w:rPr>
              <w:tab/>
              <w:t>bis</w:t>
            </w:r>
          </w:p>
        </w:tc>
      </w:tr>
      <w:tr w:rsidR="004763A7" w:rsidRPr="00E17836" w14:paraId="2C3D9483" w14:textId="77777777" w:rsidTr="00256D1F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19F5CBF7" w14:textId="77777777" w:rsidR="004763A7" w:rsidRPr="00757B53" w:rsidRDefault="00256D1F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Leistung/Tätigkeit/Aufgabe</w:t>
            </w:r>
          </w:p>
        </w:tc>
        <w:tc>
          <w:tcPr>
            <w:tcW w:w="6945" w:type="dxa"/>
          </w:tcPr>
          <w:p w14:paraId="059E7D67" w14:textId="77777777" w:rsidR="009D3D05" w:rsidRPr="009B5093" w:rsidRDefault="004763A7" w:rsidP="00256D1F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256D1F" w:rsidRPr="00E17836" w14:paraId="4DB2E664" w14:textId="77777777" w:rsidTr="00256D1F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517732FD" w14:textId="77777777" w:rsidR="00256D1F" w:rsidRDefault="00256D1F" w:rsidP="00256D1F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6945" w:type="dxa"/>
          </w:tcPr>
          <w:p w14:paraId="64EC0619" w14:textId="77777777" w:rsidR="00256D1F" w:rsidRPr="009B5093" w:rsidRDefault="00256D1F" w:rsidP="009B5093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4763A7" w:rsidRPr="00E17836" w14:paraId="2D2A5B25" w14:textId="77777777" w:rsidTr="009B5093">
        <w:trPr>
          <w:cantSplit/>
          <w:trHeight w:val="1644"/>
        </w:trPr>
        <w:tc>
          <w:tcPr>
            <w:tcW w:w="2689" w:type="dxa"/>
            <w:shd w:val="clear" w:color="auto" w:fill="DEEAF6" w:themeFill="accent5" w:themeFillTint="33"/>
          </w:tcPr>
          <w:p w14:paraId="633D6716" w14:textId="77777777" w:rsidR="004763A7" w:rsidRDefault="003778CC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6945" w:type="dxa"/>
          </w:tcPr>
          <w:p w14:paraId="45A8B240" w14:textId="77777777" w:rsidR="00DE7F86" w:rsidRPr="00ED37EC" w:rsidRDefault="00DE7F86" w:rsidP="00DE7F86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73CB135E" w14:textId="77777777" w:rsidR="00DE7F86" w:rsidRPr="009B5093" w:rsidRDefault="00DE7F86" w:rsidP="00DE7F86">
            <w:pPr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szCs w:val="22"/>
              </w:rPr>
            </w:r>
            <w:r w:rsid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B5093">
              <w:rPr>
                <w:rFonts w:cstheme="minorHAnsi"/>
                <w:i/>
                <w:iCs/>
                <w:szCs w:val="22"/>
              </w:rPr>
              <w:t xml:space="preserve"> ausschließlich mit eigenem Personal</w:t>
            </w:r>
            <w:r w:rsidR="00E43DB9">
              <w:rPr>
                <w:rFonts w:cstheme="minorHAnsi"/>
                <w:i/>
                <w:iCs/>
                <w:szCs w:val="22"/>
              </w:rPr>
              <w:t xml:space="preserve"> </w:t>
            </w:r>
          </w:p>
          <w:p w14:paraId="50B30059" w14:textId="77777777" w:rsidR="00DE7F86" w:rsidRPr="009B5093" w:rsidRDefault="00DE7F86" w:rsidP="00DE7F86">
            <w:pPr>
              <w:spacing w:after="120"/>
              <w:ind w:firstLine="319"/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t>(entspricht 100% Anteil an der Eigenleistung)</w:t>
            </w:r>
            <w:r w:rsidR="00E43DB9">
              <w:rPr>
                <w:rFonts w:cstheme="minorHAnsi"/>
                <w:i/>
                <w:iCs/>
                <w:szCs w:val="22"/>
              </w:rPr>
              <w:t>.</w:t>
            </w:r>
          </w:p>
          <w:p w14:paraId="7E213244" w14:textId="77777777" w:rsidR="00DE7F86" w:rsidRPr="009B5093" w:rsidRDefault="00DE7F86" w:rsidP="00DE7F86">
            <w:pPr>
              <w:spacing w:after="60"/>
              <w:rPr>
                <w:rFonts w:cstheme="minorHAnsi"/>
                <w:i/>
                <w:iCs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szCs w:val="22"/>
              </w:rPr>
            </w:r>
            <w:r w:rsid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B5093">
              <w:rPr>
                <w:rFonts w:cstheme="minorHAnsi"/>
                <w:i/>
                <w:iCs/>
                <w:szCs w:val="22"/>
              </w:rPr>
              <w:t xml:space="preserve"> mit Drittunternehmen</w:t>
            </w:r>
          </w:p>
          <w:p w14:paraId="3AFB7082" w14:textId="7B86658C" w:rsidR="00E43DB9" w:rsidRPr="003778CC" w:rsidRDefault="00DE7F86" w:rsidP="009B5093">
            <w:pPr>
              <w:spacing w:after="240"/>
              <w:ind w:firstLine="319"/>
              <w:rPr>
                <w:rFonts w:cstheme="minorHAnsi"/>
                <w:szCs w:val="22"/>
              </w:rPr>
            </w:pPr>
            <w:r w:rsidRPr="009B5093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B5093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9B5093">
              <w:rPr>
                <w:rFonts w:cstheme="minorHAnsi"/>
                <w:i/>
                <w:iCs/>
                <w:szCs w:val="22"/>
              </w:rPr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9B5093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9B5093">
              <w:rPr>
                <w:rFonts w:cstheme="minorHAnsi"/>
                <w:i/>
                <w:iCs/>
                <w:szCs w:val="22"/>
              </w:rPr>
              <w:t>%</w:t>
            </w:r>
            <w:r w:rsidR="00E43DB9">
              <w:rPr>
                <w:rFonts w:cstheme="minorHAnsi"/>
                <w:i/>
                <w:iCs/>
                <w:szCs w:val="22"/>
              </w:rPr>
              <w:t>.</w:t>
            </w:r>
          </w:p>
          <w:p w14:paraId="4572B8BC" w14:textId="6DF2A338" w:rsidR="00E43DB9" w:rsidRPr="003778CC" w:rsidRDefault="00E43DB9" w:rsidP="009B5093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Bemerkungen/Hinweise:</w:t>
            </w:r>
          </w:p>
          <w:p w14:paraId="1462CB9F" w14:textId="16529B8A" w:rsidR="003B42AE" w:rsidRPr="003778CC" w:rsidRDefault="00E43DB9" w:rsidP="009B5093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cstheme="minorHAnsi"/>
                <w:szCs w:val="22"/>
              </w:rPr>
              <w:instrText xml:space="preserve"> FORMTEXT </w:instrText>
            </w:r>
            <w:r>
              <w:rPr>
                <w:rFonts w:cstheme="minorHAnsi"/>
                <w:szCs w:val="22"/>
              </w:rPr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szCs w:val="22"/>
              </w:rPr>
              <w:fldChar w:fldCharType="end"/>
            </w:r>
            <w:bookmarkEnd w:id="4"/>
          </w:p>
        </w:tc>
      </w:tr>
      <w:bookmarkEnd w:id="1"/>
    </w:tbl>
    <w:p w14:paraId="4CF75FC0" w14:textId="77777777" w:rsidR="00757B53" w:rsidRDefault="00757B53" w:rsidP="00757B53"/>
    <w:p w14:paraId="49212343" w14:textId="77777777" w:rsidR="003B42AE" w:rsidRDefault="003B42AE">
      <w:r>
        <w:br w:type="page"/>
      </w:r>
    </w:p>
    <w:p w14:paraId="1752AB5E" w14:textId="77777777" w:rsidR="003778CC" w:rsidRPr="003778CC" w:rsidRDefault="003778CC" w:rsidP="003778CC">
      <w:pPr>
        <w:rPr>
          <w:b/>
          <w:sz w:val="24"/>
        </w:rPr>
      </w:pPr>
      <w:r>
        <w:rPr>
          <w:b/>
          <w:sz w:val="24"/>
        </w:rPr>
        <w:lastRenderedPageBreak/>
        <w:t>2</w:t>
      </w:r>
      <w:r w:rsidRPr="003778CC">
        <w:rPr>
          <w:b/>
          <w:sz w:val="24"/>
        </w:rPr>
        <w:t>. Referenz</w:t>
      </w:r>
    </w:p>
    <w:p w14:paraId="5984E972" w14:textId="77777777" w:rsidR="003778CC" w:rsidRDefault="003778CC" w:rsidP="003778CC"/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689"/>
        <w:gridCol w:w="6945"/>
      </w:tblGrid>
      <w:tr w:rsidR="00E43DB9" w:rsidRPr="00E17836" w14:paraId="518B9A4D" w14:textId="77777777" w:rsidTr="00427E90">
        <w:trPr>
          <w:cantSplit/>
          <w:trHeight w:val="586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63DA020" w14:textId="77777777" w:rsidR="00E43DB9" w:rsidRPr="00757B53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Bezeichnung der Leistung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14:paraId="0534B189" w14:textId="77777777" w:rsidR="00E43DB9" w:rsidRPr="00427E90" w:rsidRDefault="00E43DB9" w:rsidP="00427E90">
            <w:pPr>
              <w:spacing w:before="60" w:after="60"/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427E90">
              <w:rPr>
                <w:rFonts w:cstheme="minorHAnsi"/>
                <w:b/>
                <w:b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fldChar w:fldCharType="separate"/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t> </w:t>
            </w:r>
            <w:r w:rsidRPr="00427E90">
              <w:rPr>
                <w:rFonts w:cstheme="minorHAnsi"/>
                <w:b/>
                <w:bCs/>
                <w:noProof/>
                <w:szCs w:val="22"/>
              </w:rPr>
              <w:fldChar w:fldCharType="end"/>
            </w:r>
          </w:p>
        </w:tc>
      </w:tr>
      <w:tr w:rsidR="00E43DB9" w:rsidRPr="009D3D05" w14:paraId="4B1C9DD9" w14:textId="77777777" w:rsidTr="00427E90">
        <w:trPr>
          <w:cantSplit/>
          <w:trHeight w:val="454"/>
        </w:trPr>
        <w:tc>
          <w:tcPr>
            <w:tcW w:w="2689" w:type="dxa"/>
            <w:tcBorders>
              <w:bottom w:val="nil"/>
            </w:tcBorders>
            <w:shd w:val="clear" w:color="auto" w:fill="DEEAF6" w:themeFill="accent5" w:themeFillTint="33"/>
          </w:tcPr>
          <w:p w14:paraId="73AB6B63" w14:textId="77777777" w:rsidR="00E43DB9" w:rsidRPr="009D3D05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</w:p>
        </w:tc>
        <w:tc>
          <w:tcPr>
            <w:tcW w:w="6945" w:type="dxa"/>
            <w:tcBorders>
              <w:bottom w:val="nil"/>
            </w:tcBorders>
          </w:tcPr>
          <w:p w14:paraId="1243B8FE" w14:textId="77777777" w:rsidR="00E43DB9" w:rsidRPr="009D3D05" w:rsidRDefault="00E43DB9" w:rsidP="00427E90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 xml:space="preserve"> ja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ab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</w:r>
            <w:r w:rsidR="009B5093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 xml:space="preserve"> nein</w:t>
            </w:r>
          </w:p>
        </w:tc>
      </w:tr>
      <w:tr w:rsidR="00E43DB9" w:rsidRPr="009D3D05" w14:paraId="63030C07" w14:textId="77777777" w:rsidTr="00427E90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23E062CE" w14:textId="77777777" w:rsidR="00E43DB9" w:rsidRPr="009D3D05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723B2B8F" w14:textId="77777777" w:rsidR="00E43DB9" w:rsidRPr="009D3D05" w:rsidRDefault="00E43DB9" w:rsidP="00427E90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E43DB9" w:rsidRPr="00E17836" w14:paraId="5E5EBA62" w14:textId="77777777" w:rsidTr="009B5093">
        <w:trPr>
          <w:cantSplit/>
          <w:trHeight w:val="907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06F144C9" w14:textId="77777777" w:rsidR="00E43DB9" w:rsidRPr="00757B53" w:rsidRDefault="00E43DB9" w:rsidP="009B5093">
            <w:pPr>
              <w:rPr>
                <w:rFonts w:eastAsia="Arial Unicode MS" w:cstheme="minorHAnsi"/>
                <w:szCs w:val="22"/>
              </w:rPr>
            </w:pP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6945" w:type="dxa"/>
            <w:tcBorders>
              <w:top w:val="nil"/>
              <w:bottom w:val="nil"/>
            </w:tcBorders>
          </w:tcPr>
          <w:p w14:paraId="70E87722" w14:textId="77777777" w:rsidR="00E43DB9" w:rsidRPr="00427E90" w:rsidRDefault="00E43DB9" w:rsidP="00427E90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212F4253" w14:textId="77777777" w:rsidR="00E43DB9" w:rsidRPr="00427E90" w:rsidRDefault="00E43DB9" w:rsidP="00427E90">
            <w:pPr>
              <w:spacing w:after="80"/>
              <w:rPr>
                <w:rFonts w:cstheme="minorHAnsi"/>
                <w:i/>
                <w:iCs/>
                <w:noProof/>
                <w:szCs w:val="22"/>
              </w:rPr>
            </w:pP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  <w:p w14:paraId="2D101E14" w14:textId="77777777" w:rsidR="00E43DB9" w:rsidRPr="004763A7" w:rsidRDefault="00E43DB9" w:rsidP="009B5093">
            <w:pPr>
              <w:spacing w:after="60"/>
              <w:rPr>
                <w:rFonts w:cstheme="minorHAnsi"/>
                <w:noProof/>
                <w:sz w:val="20"/>
                <w:szCs w:val="20"/>
              </w:rPr>
            </w:pP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fldChar w:fldCharType="end"/>
            </w:r>
          </w:p>
        </w:tc>
      </w:tr>
      <w:tr w:rsidR="00E43DB9" w:rsidRPr="00E17836" w14:paraId="2ACD5281" w14:textId="77777777" w:rsidTr="00427E90">
        <w:trPr>
          <w:cantSplit/>
          <w:trHeight w:val="283"/>
        </w:trPr>
        <w:tc>
          <w:tcPr>
            <w:tcW w:w="2689" w:type="dxa"/>
            <w:tcBorders>
              <w:top w:val="nil"/>
              <w:bottom w:val="nil"/>
            </w:tcBorders>
            <w:shd w:val="clear" w:color="auto" w:fill="DEEAF6" w:themeFill="accent5" w:themeFillTint="33"/>
          </w:tcPr>
          <w:p w14:paraId="732128A0" w14:textId="77777777" w:rsidR="00E43DB9" w:rsidRDefault="00E43DB9" w:rsidP="009B5093">
            <w:pPr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  <w:bottom w:val="nil"/>
            </w:tcBorders>
            <w:shd w:val="clear" w:color="auto" w:fill="auto"/>
          </w:tcPr>
          <w:p w14:paraId="5A2078F6" w14:textId="77777777" w:rsidR="00E43DB9" w:rsidRPr="009D3D05" w:rsidRDefault="00E43DB9" w:rsidP="00427E90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E43DB9" w:rsidRPr="00E17836" w14:paraId="66381575" w14:textId="77777777" w:rsidTr="00427E90">
        <w:trPr>
          <w:cantSplit/>
          <w:trHeight w:val="2154"/>
        </w:trPr>
        <w:tc>
          <w:tcPr>
            <w:tcW w:w="2689" w:type="dxa"/>
            <w:tcBorders>
              <w:top w:val="nil"/>
            </w:tcBorders>
            <w:shd w:val="clear" w:color="auto" w:fill="DEEAF6" w:themeFill="accent5" w:themeFillTint="33"/>
          </w:tcPr>
          <w:p w14:paraId="21E2F03D" w14:textId="77777777" w:rsidR="00E43DB9" w:rsidRPr="00757B53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6945" w:type="dxa"/>
            <w:tcBorders>
              <w:top w:val="nil"/>
            </w:tcBorders>
          </w:tcPr>
          <w:p w14:paraId="1A2711AE" w14:textId="77777777" w:rsidR="00E43DB9" w:rsidRPr="00427E90" w:rsidRDefault="00E43DB9" w:rsidP="00427E90">
            <w:pPr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67DDF88E" w14:textId="77777777" w:rsidR="00E43DB9" w:rsidRDefault="00E43DB9" w:rsidP="00427E90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49955034" w14:textId="77777777" w:rsidR="00E43DB9" w:rsidRPr="004763A7" w:rsidRDefault="00E43DB9" w:rsidP="00427E90">
            <w:pPr>
              <w:rPr>
                <w:rFonts w:cstheme="minorHAnsi"/>
                <w:sz w:val="12"/>
                <w:szCs w:val="12"/>
              </w:rPr>
            </w:pPr>
          </w:p>
          <w:p w14:paraId="0032B4F5" w14:textId="77777777" w:rsidR="00E43DB9" w:rsidRPr="00427E90" w:rsidRDefault="00E43DB9" w:rsidP="00427E90">
            <w:pPr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3454DB38" w14:textId="77777777" w:rsidR="00E43DB9" w:rsidRDefault="00E43DB9" w:rsidP="00427E90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366AC05F" w14:textId="77777777" w:rsidR="00E43DB9" w:rsidRPr="004763A7" w:rsidRDefault="00E43DB9" w:rsidP="00427E90">
            <w:pPr>
              <w:rPr>
                <w:rFonts w:cstheme="minorHAnsi"/>
                <w:sz w:val="12"/>
                <w:szCs w:val="12"/>
              </w:rPr>
            </w:pPr>
          </w:p>
          <w:p w14:paraId="3862DA3F" w14:textId="77777777" w:rsidR="00E43DB9" w:rsidRPr="00427E90" w:rsidRDefault="00E43DB9" w:rsidP="00427E90">
            <w:pPr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435B85A4" w14:textId="77777777" w:rsidR="00E43DB9" w:rsidRDefault="00E43DB9" w:rsidP="00427E90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2922CDDB" w14:textId="77777777" w:rsidR="00E43DB9" w:rsidRPr="004763A7" w:rsidRDefault="00E43DB9" w:rsidP="00427E90">
            <w:pPr>
              <w:rPr>
                <w:rFonts w:cstheme="minorHAnsi"/>
                <w:sz w:val="12"/>
                <w:szCs w:val="12"/>
              </w:rPr>
            </w:pPr>
          </w:p>
          <w:p w14:paraId="374005E7" w14:textId="77777777" w:rsidR="00E43DB9" w:rsidRPr="00427E90" w:rsidRDefault="00E43DB9" w:rsidP="00427E90">
            <w:pPr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E2F435D" w14:textId="77777777" w:rsidR="00E43DB9" w:rsidRPr="00757B53" w:rsidRDefault="00E43DB9" w:rsidP="00427E90">
            <w:pPr>
              <w:spacing w:after="60"/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E43DB9" w:rsidRPr="00E17836" w14:paraId="31A9F758" w14:textId="77777777" w:rsidTr="00427E90">
        <w:trPr>
          <w:cantSplit/>
          <w:trHeight w:val="454"/>
        </w:trPr>
        <w:tc>
          <w:tcPr>
            <w:tcW w:w="2689" w:type="dxa"/>
            <w:shd w:val="clear" w:color="auto" w:fill="DEEAF6" w:themeFill="accent5" w:themeFillTint="33"/>
          </w:tcPr>
          <w:p w14:paraId="109C1F12" w14:textId="77777777" w:rsidR="00E43DB9" w:rsidRPr="00757B53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Leistungszeitraum</w:t>
            </w:r>
          </w:p>
        </w:tc>
        <w:tc>
          <w:tcPr>
            <w:tcW w:w="6945" w:type="dxa"/>
          </w:tcPr>
          <w:p w14:paraId="5060A8CA" w14:textId="77777777" w:rsidR="00E43DB9" w:rsidRPr="00427E90" w:rsidRDefault="00E43DB9" w:rsidP="00427E90">
            <w:pPr>
              <w:tabs>
                <w:tab w:val="left" w:pos="1594"/>
              </w:tabs>
              <w:spacing w:before="60"/>
              <w:rPr>
                <w:rFonts w:cstheme="minorHAnsi"/>
                <w:i/>
                <w:iCs/>
                <w:sz w:val="20"/>
                <w:szCs w:val="20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27E90">
              <w:rPr>
                <w:rFonts w:cstheme="minorHAnsi"/>
                <w:i/>
                <w:iCs/>
                <w:sz w:val="20"/>
                <w:szCs w:val="20"/>
              </w:rPr>
              <w:tab/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</w:p>
          <w:p w14:paraId="27383084" w14:textId="77777777" w:rsidR="00E43DB9" w:rsidRPr="003778CC" w:rsidRDefault="00E43DB9" w:rsidP="00427E90">
            <w:pPr>
              <w:tabs>
                <w:tab w:val="left" w:pos="1594"/>
              </w:tabs>
              <w:spacing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von</w:t>
            </w:r>
            <w:r>
              <w:rPr>
                <w:rFonts w:cstheme="minorHAnsi"/>
                <w:sz w:val="12"/>
                <w:szCs w:val="12"/>
              </w:rPr>
              <w:tab/>
              <w:t>bis</w:t>
            </w:r>
          </w:p>
        </w:tc>
      </w:tr>
      <w:tr w:rsidR="00E43DB9" w:rsidRPr="00E17836" w14:paraId="4E7C94FD" w14:textId="77777777" w:rsidTr="00427E90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6082B811" w14:textId="77777777" w:rsidR="00E43DB9" w:rsidRPr="00757B53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Beschreibung der Leistung/Tätigkeit/Aufgabe</w:t>
            </w:r>
          </w:p>
        </w:tc>
        <w:tc>
          <w:tcPr>
            <w:tcW w:w="6945" w:type="dxa"/>
          </w:tcPr>
          <w:p w14:paraId="11DC60DC" w14:textId="77777777" w:rsidR="00E43DB9" w:rsidRPr="00427E90" w:rsidRDefault="00E43DB9" w:rsidP="00427E90">
            <w:pPr>
              <w:spacing w:before="60"/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E43DB9" w:rsidRPr="00E17836" w14:paraId="7EBDBE8B" w14:textId="77777777" w:rsidTr="00427E90">
        <w:trPr>
          <w:cantSplit/>
          <w:trHeight w:val="964"/>
        </w:trPr>
        <w:tc>
          <w:tcPr>
            <w:tcW w:w="2689" w:type="dxa"/>
            <w:shd w:val="clear" w:color="auto" w:fill="DEEAF6" w:themeFill="accent5" w:themeFillTint="33"/>
          </w:tcPr>
          <w:p w14:paraId="1C6C892D" w14:textId="77777777" w:rsidR="00E43DB9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Vergleichbar zur ausgeschriebenen Leistung, weil…</w:t>
            </w:r>
          </w:p>
        </w:tc>
        <w:tc>
          <w:tcPr>
            <w:tcW w:w="6945" w:type="dxa"/>
          </w:tcPr>
          <w:p w14:paraId="0AD73FF8" w14:textId="77777777" w:rsidR="00E43DB9" w:rsidRPr="00427E90" w:rsidRDefault="00E43DB9" w:rsidP="00427E90">
            <w:pPr>
              <w:spacing w:before="60" w:after="60"/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</w:p>
        </w:tc>
      </w:tr>
      <w:tr w:rsidR="00E43DB9" w:rsidRPr="00E17836" w14:paraId="73C3280D" w14:textId="77777777" w:rsidTr="00427E90">
        <w:trPr>
          <w:cantSplit/>
          <w:trHeight w:val="1644"/>
        </w:trPr>
        <w:tc>
          <w:tcPr>
            <w:tcW w:w="2689" w:type="dxa"/>
            <w:shd w:val="clear" w:color="auto" w:fill="DEEAF6" w:themeFill="accent5" w:themeFillTint="33"/>
          </w:tcPr>
          <w:p w14:paraId="5043D634" w14:textId="77777777" w:rsidR="00E43DB9" w:rsidRDefault="00E43DB9" w:rsidP="00427E90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6945" w:type="dxa"/>
          </w:tcPr>
          <w:p w14:paraId="557D5E88" w14:textId="77777777" w:rsidR="00E43DB9" w:rsidRPr="00ED37EC" w:rsidRDefault="00E43DB9" w:rsidP="00427E90">
            <w:pPr>
              <w:spacing w:before="60" w:after="60"/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t>Leistung erbracht</w:t>
            </w:r>
          </w:p>
          <w:p w14:paraId="45A078D9" w14:textId="77777777" w:rsidR="00E43DB9" w:rsidRPr="00427E90" w:rsidRDefault="00E43DB9" w:rsidP="00427E90">
            <w:pPr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szCs w:val="22"/>
              </w:rPr>
            </w:r>
            <w:r w:rsid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27E90">
              <w:rPr>
                <w:rFonts w:cstheme="minorHAnsi"/>
                <w:i/>
                <w:iCs/>
                <w:szCs w:val="22"/>
              </w:rPr>
              <w:t xml:space="preserve"> ausschließlich mit eigenem Personal</w:t>
            </w:r>
            <w:r>
              <w:rPr>
                <w:rFonts w:cstheme="minorHAnsi"/>
                <w:i/>
                <w:iCs/>
                <w:szCs w:val="22"/>
              </w:rPr>
              <w:t xml:space="preserve"> </w:t>
            </w:r>
          </w:p>
          <w:p w14:paraId="3848F6D2" w14:textId="77777777" w:rsidR="00E43DB9" w:rsidRPr="00427E90" w:rsidRDefault="00E43DB9" w:rsidP="00427E90">
            <w:pPr>
              <w:spacing w:after="120"/>
              <w:ind w:firstLine="319"/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t>(entspricht 100% Anteil an der Eigenleistung)</w:t>
            </w:r>
            <w:r>
              <w:rPr>
                <w:rFonts w:cstheme="minorHAnsi"/>
                <w:i/>
                <w:iCs/>
                <w:szCs w:val="22"/>
              </w:rPr>
              <w:t>.</w:t>
            </w:r>
          </w:p>
          <w:p w14:paraId="6231B5E5" w14:textId="77777777" w:rsidR="00E43DB9" w:rsidRPr="00427E90" w:rsidRDefault="00E43DB9" w:rsidP="00427E90">
            <w:pPr>
              <w:spacing w:after="60"/>
              <w:rPr>
                <w:rFonts w:cstheme="minorHAnsi"/>
                <w:i/>
                <w:iCs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FORMCHECKBOX </w:instrText>
            </w:r>
            <w:r w:rsidR="009B5093">
              <w:rPr>
                <w:rFonts w:cstheme="minorHAnsi"/>
                <w:i/>
                <w:iCs/>
                <w:szCs w:val="22"/>
              </w:rPr>
            </w:r>
            <w:r w:rsidR="009B5093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27E90">
              <w:rPr>
                <w:rFonts w:cstheme="minorHAnsi"/>
                <w:i/>
                <w:iCs/>
                <w:szCs w:val="22"/>
              </w:rPr>
              <w:t xml:space="preserve"> mit Drittunternehmen</w:t>
            </w:r>
          </w:p>
          <w:p w14:paraId="281C09B4" w14:textId="77777777" w:rsidR="00E43DB9" w:rsidRPr="003778CC" w:rsidRDefault="00E43DB9" w:rsidP="00427E90">
            <w:pPr>
              <w:spacing w:after="240"/>
              <w:ind w:firstLine="319"/>
              <w:rPr>
                <w:rFonts w:cstheme="minorHAnsi"/>
                <w:szCs w:val="22"/>
              </w:rPr>
            </w:pPr>
            <w:r w:rsidRPr="00427E90">
              <w:rPr>
                <w:rFonts w:cstheme="minorHAnsi"/>
                <w:i/>
                <w:iCs/>
                <w:szCs w:val="22"/>
              </w:rPr>
              <w:t xml:space="preserve">Anteil der Eigenleistung an der erbrachten Leistung: 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7E90">
              <w:rPr>
                <w:rFonts w:cstheme="minorHAnsi"/>
                <w:i/>
                <w:iCs/>
                <w:szCs w:val="22"/>
              </w:rPr>
              <w:instrText xml:space="preserve"> FORMTEXT </w:instrText>
            </w:r>
            <w:r w:rsidRPr="00427E90">
              <w:rPr>
                <w:rFonts w:cstheme="minorHAnsi"/>
                <w:i/>
                <w:iCs/>
                <w:szCs w:val="22"/>
              </w:rPr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separate"/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noProof/>
                <w:szCs w:val="22"/>
              </w:rPr>
              <w:t> </w:t>
            </w:r>
            <w:r w:rsidRPr="00427E90">
              <w:rPr>
                <w:rFonts w:cstheme="minorHAnsi"/>
                <w:i/>
                <w:iCs/>
                <w:szCs w:val="22"/>
              </w:rPr>
              <w:fldChar w:fldCharType="end"/>
            </w:r>
            <w:r w:rsidRPr="00427E90">
              <w:rPr>
                <w:rFonts w:cstheme="minorHAnsi"/>
                <w:i/>
                <w:iCs/>
                <w:szCs w:val="22"/>
              </w:rPr>
              <w:t>%</w:t>
            </w:r>
            <w:r>
              <w:rPr>
                <w:rFonts w:cstheme="minorHAnsi"/>
                <w:i/>
                <w:iCs/>
                <w:szCs w:val="22"/>
              </w:rPr>
              <w:t>.</w:t>
            </w:r>
          </w:p>
          <w:p w14:paraId="56AD0D5D" w14:textId="77777777" w:rsidR="00E43DB9" w:rsidRPr="003778CC" w:rsidRDefault="00E43DB9" w:rsidP="00427E90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Bemerkungen/Hinweise:</w:t>
            </w:r>
          </w:p>
          <w:p w14:paraId="47E693DC" w14:textId="77777777" w:rsidR="00E43DB9" w:rsidRPr="003778CC" w:rsidRDefault="00E43DB9" w:rsidP="00427E90">
            <w:pPr>
              <w:spacing w:after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Cs w:val="22"/>
              </w:rPr>
              <w:instrText xml:space="preserve"> FORMTEXT </w:instrText>
            </w:r>
            <w:r>
              <w:rPr>
                <w:rFonts w:cstheme="minorHAnsi"/>
                <w:szCs w:val="22"/>
              </w:rPr>
            </w:r>
            <w:r>
              <w:rPr>
                <w:rFonts w:cstheme="minorHAnsi"/>
                <w:szCs w:val="22"/>
              </w:rPr>
              <w:fldChar w:fldCharType="separate"/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noProof/>
                <w:szCs w:val="22"/>
              </w:rPr>
              <w:t> </w:t>
            </w:r>
            <w:r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20E45F5B" w14:textId="77777777" w:rsidR="00D24F27" w:rsidRDefault="00D24F27" w:rsidP="003778CC"/>
    <w:p w14:paraId="63CAA28D" w14:textId="77777777" w:rsidR="009B5093" w:rsidRPr="001C390D" w:rsidRDefault="009B5093" w:rsidP="009B5093">
      <w:pPr>
        <w:spacing w:before="360" w:after="240"/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776903">
        <w:fldChar w:fldCharType="end"/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9B5093" w:rsidRPr="00F45CAD" w14:paraId="55875F86" w14:textId="77777777" w:rsidTr="00706325">
        <w:trPr>
          <w:trHeight w:val="227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14:paraId="6FCAE385" w14:textId="77777777" w:rsidR="009B5093" w:rsidRPr="00706325" w:rsidRDefault="009B5093" w:rsidP="00706325">
            <w:pPr>
              <w:keepNext/>
              <w:rPr>
                <w:rFonts w:cstheme="minorHAnsi"/>
                <w:sz w:val="18"/>
                <w:szCs w:val="18"/>
              </w:rPr>
            </w:pPr>
            <w:r w:rsidRPr="00706325">
              <w:rPr>
                <w:rFonts w:cstheme="minorHAnsi"/>
                <w:sz w:val="18"/>
                <w:szCs w:val="18"/>
              </w:rPr>
              <w:t>bei elektronischem Angebot:</w:t>
            </w:r>
          </w:p>
        </w:tc>
      </w:tr>
      <w:tr w:rsidR="009B5093" w:rsidRPr="00F45CAD" w14:paraId="182E78DF" w14:textId="77777777" w:rsidTr="00706325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45687B69" w14:textId="77777777" w:rsidR="009B5093" w:rsidRPr="009A1B44" w:rsidRDefault="009B5093" w:rsidP="00706325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54533BEB" w14:textId="77777777" w:rsidR="009B5093" w:rsidRPr="009A1B44" w:rsidRDefault="009B5093" w:rsidP="00706325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Bewerber/Bieter (Unternehmen)</w:t>
            </w:r>
          </w:p>
        </w:tc>
      </w:tr>
    </w:tbl>
    <w:p w14:paraId="49DFB5F6" w14:textId="77777777" w:rsidR="009B5093" w:rsidRPr="001C390D" w:rsidRDefault="009B5093" w:rsidP="009B5093">
      <w:pPr>
        <w:spacing w:before="240" w:after="120"/>
        <w:rPr>
          <w:b/>
        </w:rPr>
      </w:pPr>
      <w:r w:rsidRPr="001C390D">
        <w:rPr>
          <w:b/>
        </w:rPr>
        <w:t>ODER</w:t>
      </w:r>
    </w:p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9B5093" w:rsidRPr="00F45CAD" w14:paraId="148B38C9" w14:textId="77777777" w:rsidTr="00706325">
        <w:trPr>
          <w:trHeight w:val="227"/>
        </w:trPr>
        <w:tc>
          <w:tcPr>
            <w:tcW w:w="963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14:paraId="26548BFD" w14:textId="77777777" w:rsidR="009B5093" w:rsidRPr="00706325" w:rsidRDefault="009B5093" w:rsidP="00706325">
            <w:pPr>
              <w:keepNext/>
              <w:rPr>
                <w:rFonts w:cstheme="minorHAnsi"/>
                <w:sz w:val="18"/>
                <w:szCs w:val="18"/>
              </w:rPr>
            </w:pPr>
            <w:r w:rsidRPr="00706325">
              <w:rPr>
                <w:rFonts w:cstheme="minorHAnsi"/>
                <w:sz w:val="18"/>
                <w:szCs w:val="18"/>
              </w:rPr>
              <w:t>bei schriftlichem/postalischem Angebot:</w:t>
            </w:r>
          </w:p>
        </w:tc>
      </w:tr>
      <w:tr w:rsidR="009B5093" w:rsidRPr="00F45CAD" w14:paraId="56A5DE62" w14:textId="77777777" w:rsidTr="00706325">
        <w:trPr>
          <w:trHeight w:val="1531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3C0E429F" w14:textId="77777777" w:rsidR="009B5093" w:rsidRPr="009A1B44" w:rsidRDefault="009B5093" w:rsidP="00706325">
            <w:pPr>
              <w:tabs>
                <w:tab w:val="left" w:pos="4935"/>
              </w:tabs>
              <w:spacing w:line="276" w:lineRule="auto"/>
              <w:rPr>
                <w:iCs/>
                <w:u w:val="single"/>
              </w:rPr>
            </w:pPr>
            <w:r w:rsidRPr="009A1B44">
              <w:rPr>
                <w:iCs/>
                <w:u w:val="single"/>
              </w:rPr>
              <w:tab/>
            </w:r>
          </w:p>
          <w:p w14:paraId="0A1EB22B" w14:textId="77777777" w:rsidR="009B5093" w:rsidRPr="009A1B44" w:rsidRDefault="009B5093" w:rsidP="00706325">
            <w:pPr>
              <w:spacing w:after="120" w:line="276" w:lineRule="auto"/>
              <w:rPr>
                <w:rFonts w:cstheme="minorHAnsi"/>
                <w:szCs w:val="22"/>
              </w:rPr>
            </w:pPr>
            <w:r w:rsidRPr="009A1B44">
              <w:rPr>
                <w:iCs/>
              </w:rPr>
              <w:t>Unterschrift(en) / ggf. zusätzlich Firmenstempel</w:t>
            </w:r>
          </w:p>
        </w:tc>
      </w:tr>
    </w:tbl>
    <w:p w14:paraId="02FBE2F2" w14:textId="676D325D" w:rsidR="00716A2C" w:rsidRPr="008B34EE" w:rsidRDefault="00716A2C" w:rsidP="008B34EE">
      <w:pPr>
        <w:rPr>
          <w:b/>
          <w:sz w:val="24"/>
        </w:rPr>
      </w:pPr>
    </w:p>
    <w:sectPr w:rsidR="00716A2C" w:rsidRPr="008B34EE" w:rsidSect="009B509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985" w:bottom="993" w:left="1276" w:header="708" w:footer="1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8F88" w14:textId="77777777" w:rsidR="008B34EE" w:rsidRDefault="008B34EE" w:rsidP="00D65B97">
      <w:r>
        <w:separator/>
      </w:r>
    </w:p>
  </w:endnote>
  <w:endnote w:type="continuationSeparator" w:id="0">
    <w:p w14:paraId="6E12AACB" w14:textId="77777777" w:rsidR="008B34EE" w:rsidRDefault="008B34EE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B9E6125" w14:textId="77777777" w:rsidR="00D65B97" w:rsidRDefault="00D65B97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1A2195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6018FA0" w14:textId="77777777" w:rsidR="00D65B97" w:rsidRDefault="00D65B97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716A2C" w:rsidRPr="00716A2C" w14:paraId="0A83489A" w14:textId="77777777" w:rsidTr="00776903">
      <w:tc>
        <w:tcPr>
          <w:tcW w:w="4528" w:type="dxa"/>
        </w:tcPr>
        <w:p w14:paraId="1B2720A2" w14:textId="77777777" w:rsidR="00716A2C" w:rsidRPr="00822C0C" w:rsidRDefault="004B41B2" w:rsidP="00716A2C">
          <w:pPr>
            <w:pStyle w:val="Fuzeile"/>
            <w:ind w:left="-108" w:right="360"/>
            <w:rPr>
              <w:sz w:val="18"/>
              <w:szCs w:val="18"/>
            </w:rPr>
          </w:pPr>
          <w:r>
            <w:rPr>
              <w:sz w:val="18"/>
              <w:szCs w:val="18"/>
            </w:rPr>
            <w:t>FB-1-03-05</w:t>
          </w:r>
        </w:p>
      </w:tc>
      <w:tc>
        <w:tcPr>
          <w:tcW w:w="5111" w:type="dxa"/>
        </w:tcPr>
        <w:p w14:paraId="471BA484" w14:textId="77777777" w:rsidR="00716A2C" w:rsidRPr="00822C0C" w:rsidRDefault="00716A2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5B6FAA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5B6FAA"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6984FDF4" w14:textId="77777777" w:rsidR="00D65B97" w:rsidRDefault="00D65B97" w:rsidP="00D65B97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F919B2" w:rsidRPr="00716A2C" w14:paraId="482AD948" w14:textId="77777777" w:rsidTr="00427E90">
      <w:tc>
        <w:tcPr>
          <w:tcW w:w="4528" w:type="dxa"/>
        </w:tcPr>
        <w:p w14:paraId="310FD673" w14:textId="77777777" w:rsidR="00F919B2" w:rsidRPr="00822C0C" w:rsidRDefault="00F919B2" w:rsidP="00F919B2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47A2B5F2" w14:textId="77777777" w:rsidR="00F919B2" w:rsidRPr="00822C0C" w:rsidRDefault="00F919B2" w:rsidP="00F919B2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>
            <w:rPr>
              <w:bCs/>
              <w:noProof/>
              <w:sz w:val="18"/>
              <w:szCs w:val="18"/>
            </w:rPr>
            <w:t>4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2EDE8D3A" w14:textId="77777777" w:rsidR="00F919B2" w:rsidRDefault="00F919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16BF" w14:textId="77777777" w:rsidR="008B34EE" w:rsidRDefault="008B34EE" w:rsidP="00D65B97">
      <w:r>
        <w:separator/>
      </w:r>
    </w:p>
  </w:footnote>
  <w:footnote w:type="continuationSeparator" w:id="0">
    <w:p w14:paraId="705BDDDE" w14:textId="77777777" w:rsidR="008B34EE" w:rsidRDefault="008B34EE" w:rsidP="00D65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92E3D" w14:textId="730C1692" w:rsidR="008C76AB" w:rsidRDefault="008C76AB" w:rsidP="008C76AB">
    <w:pPr>
      <w:pStyle w:val="Kopfzeile"/>
    </w:pPr>
  </w:p>
  <w:p w14:paraId="12392FAC" w14:textId="77777777" w:rsidR="008C76AB" w:rsidRDefault="008C76AB" w:rsidP="008C76AB">
    <w:pPr>
      <w:pStyle w:val="Kopfzeile"/>
    </w:pPr>
  </w:p>
  <w:p w14:paraId="36E6A65D" w14:textId="77777777" w:rsidR="00F919B2" w:rsidRDefault="00F919B2" w:rsidP="008C76AB">
    <w:pPr>
      <w:pStyle w:val="Kopfzeile"/>
    </w:pPr>
  </w:p>
  <w:p w14:paraId="4988FF33" w14:textId="77777777" w:rsidR="00D811E3" w:rsidRPr="008C76AB" w:rsidRDefault="008C76AB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37B66754" wp14:editId="6BA6D5A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8376" w14:textId="77777777" w:rsidR="00F919B2" w:rsidRDefault="00F919B2" w:rsidP="00F919B2">
    <w:pPr>
      <w:pStyle w:val="Kopfzeile"/>
    </w:pPr>
    <w:r>
      <w:rPr>
        <w:rFonts w:cs="Arial"/>
      </w:rPr>
      <w:t>FB-1-03</w:t>
    </w:r>
  </w:p>
  <w:p w14:paraId="26AB100C" w14:textId="77777777" w:rsidR="00F919B2" w:rsidRDefault="00F919B2" w:rsidP="00F919B2">
    <w:pPr>
      <w:pStyle w:val="Kopfzeile"/>
    </w:pPr>
    <w:r>
      <w:t>Revision: 05</w:t>
    </w:r>
  </w:p>
  <w:p w14:paraId="0B936F75" w14:textId="77777777" w:rsidR="00F919B2" w:rsidRDefault="00F919B2" w:rsidP="00F919B2">
    <w:pPr>
      <w:pStyle w:val="Kopfzeile"/>
    </w:pPr>
  </w:p>
  <w:p w14:paraId="63C32F95" w14:textId="290AA566" w:rsidR="00D65B97" w:rsidRPr="00D65B97" w:rsidRDefault="00F919B2" w:rsidP="00D65B9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4384" behindDoc="1" locked="1" layoutInCell="1" allowOverlap="1" wp14:anchorId="7A5F8D8E" wp14:editId="3EC686C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779649">
    <w:abstractNumId w:val="8"/>
  </w:num>
  <w:num w:numId="2" w16cid:durableId="160706445">
    <w:abstractNumId w:val="10"/>
  </w:num>
  <w:num w:numId="3" w16cid:durableId="1902977295">
    <w:abstractNumId w:val="18"/>
  </w:num>
  <w:num w:numId="4" w16cid:durableId="678049411">
    <w:abstractNumId w:val="21"/>
  </w:num>
  <w:num w:numId="5" w16cid:durableId="412169938">
    <w:abstractNumId w:val="10"/>
  </w:num>
  <w:num w:numId="6" w16cid:durableId="1369142907">
    <w:abstractNumId w:val="10"/>
  </w:num>
  <w:num w:numId="7" w16cid:durableId="1535000213">
    <w:abstractNumId w:val="10"/>
  </w:num>
  <w:num w:numId="8" w16cid:durableId="690649222">
    <w:abstractNumId w:val="10"/>
  </w:num>
  <w:num w:numId="9" w16cid:durableId="757865248">
    <w:abstractNumId w:val="14"/>
  </w:num>
  <w:num w:numId="10" w16cid:durableId="836112495">
    <w:abstractNumId w:val="5"/>
  </w:num>
  <w:num w:numId="11" w16cid:durableId="1551380334">
    <w:abstractNumId w:val="10"/>
  </w:num>
  <w:num w:numId="12" w16cid:durableId="209998504">
    <w:abstractNumId w:val="24"/>
  </w:num>
  <w:num w:numId="13" w16cid:durableId="1323200137">
    <w:abstractNumId w:val="11"/>
  </w:num>
  <w:num w:numId="14" w16cid:durableId="209732199">
    <w:abstractNumId w:val="12"/>
  </w:num>
  <w:num w:numId="15" w16cid:durableId="649476893">
    <w:abstractNumId w:val="10"/>
  </w:num>
  <w:num w:numId="16" w16cid:durableId="1588615044">
    <w:abstractNumId w:val="25"/>
  </w:num>
  <w:num w:numId="17" w16cid:durableId="1940941473">
    <w:abstractNumId w:val="15"/>
  </w:num>
  <w:num w:numId="18" w16cid:durableId="1548682445">
    <w:abstractNumId w:val="22"/>
  </w:num>
  <w:num w:numId="19" w16cid:durableId="1227376095">
    <w:abstractNumId w:val="7"/>
  </w:num>
  <w:num w:numId="20" w16cid:durableId="1237089286">
    <w:abstractNumId w:val="16"/>
  </w:num>
  <w:num w:numId="21" w16cid:durableId="1044257054">
    <w:abstractNumId w:val="4"/>
  </w:num>
  <w:num w:numId="22" w16cid:durableId="1190922086">
    <w:abstractNumId w:val="9"/>
  </w:num>
  <w:num w:numId="23" w16cid:durableId="1872064626">
    <w:abstractNumId w:val="19"/>
  </w:num>
  <w:num w:numId="24" w16cid:durableId="394593362">
    <w:abstractNumId w:val="0"/>
  </w:num>
  <w:num w:numId="25" w16cid:durableId="423838935">
    <w:abstractNumId w:val="20"/>
  </w:num>
  <w:num w:numId="26" w16cid:durableId="64035213">
    <w:abstractNumId w:val="3"/>
  </w:num>
  <w:num w:numId="27" w16cid:durableId="24600804">
    <w:abstractNumId w:val="1"/>
  </w:num>
  <w:num w:numId="28" w16cid:durableId="387848377">
    <w:abstractNumId w:val="2"/>
  </w:num>
  <w:num w:numId="29" w16cid:durableId="1813205192">
    <w:abstractNumId w:val="23"/>
  </w:num>
  <w:num w:numId="30" w16cid:durableId="1090354466">
    <w:abstractNumId w:val="17"/>
  </w:num>
  <w:num w:numId="31" w16cid:durableId="791284072">
    <w:abstractNumId w:val="6"/>
  </w:num>
  <w:num w:numId="32" w16cid:durableId="10317344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CnYnF+8UzCBUh8DG3/q0UtZTZnbR2o5vaM9ETOJsr1+X8Njw7ollrORfvXFSq6LWeNQHy0dJYMrfKjpomkctw==" w:salt="tSI+cO4jmajDxF51MoUSBw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EE"/>
    <w:rsid w:val="0000594C"/>
    <w:rsid w:val="00005C89"/>
    <w:rsid w:val="000067CF"/>
    <w:rsid w:val="00067626"/>
    <w:rsid w:val="000A3FDF"/>
    <w:rsid w:val="000A7876"/>
    <w:rsid w:val="00105212"/>
    <w:rsid w:val="0019204F"/>
    <w:rsid w:val="001A2195"/>
    <w:rsid w:val="001B400C"/>
    <w:rsid w:val="001C390D"/>
    <w:rsid w:val="001C41A3"/>
    <w:rsid w:val="001D73B3"/>
    <w:rsid w:val="001E0679"/>
    <w:rsid w:val="002023FA"/>
    <w:rsid w:val="002032D0"/>
    <w:rsid w:val="002408C8"/>
    <w:rsid w:val="0025340A"/>
    <w:rsid w:val="00256D1F"/>
    <w:rsid w:val="00274C91"/>
    <w:rsid w:val="002966A5"/>
    <w:rsid w:val="002F28F7"/>
    <w:rsid w:val="00311070"/>
    <w:rsid w:val="00327B44"/>
    <w:rsid w:val="003667F3"/>
    <w:rsid w:val="003778CC"/>
    <w:rsid w:val="003B42AE"/>
    <w:rsid w:val="003B5ACB"/>
    <w:rsid w:val="003C25C6"/>
    <w:rsid w:val="003E1CD6"/>
    <w:rsid w:val="003E293C"/>
    <w:rsid w:val="00437CF0"/>
    <w:rsid w:val="004415B8"/>
    <w:rsid w:val="00447682"/>
    <w:rsid w:val="0046417E"/>
    <w:rsid w:val="004763A7"/>
    <w:rsid w:val="004B41B2"/>
    <w:rsid w:val="004C682A"/>
    <w:rsid w:val="004E1D20"/>
    <w:rsid w:val="00530E07"/>
    <w:rsid w:val="00535605"/>
    <w:rsid w:val="00544808"/>
    <w:rsid w:val="0058651D"/>
    <w:rsid w:val="0059656F"/>
    <w:rsid w:val="005B6FAA"/>
    <w:rsid w:val="005C4C16"/>
    <w:rsid w:val="005F29BE"/>
    <w:rsid w:val="006048B2"/>
    <w:rsid w:val="00613FF0"/>
    <w:rsid w:val="00623583"/>
    <w:rsid w:val="00645118"/>
    <w:rsid w:val="00662EB8"/>
    <w:rsid w:val="00675B00"/>
    <w:rsid w:val="006C6185"/>
    <w:rsid w:val="006C7191"/>
    <w:rsid w:val="00716A2C"/>
    <w:rsid w:val="00757B53"/>
    <w:rsid w:val="00776903"/>
    <w:rsid w:val="007905F9"/>
    <w:rsid w:val="008218D2"/>
    <w:rsid w:val="00822C0C"/>
    <w:rsid w:val="00867795"/>
    <w:rsid w:val="008B34EE"/>
    <w:rsid w:val="008B64E5"/>
    <w:rsid w:val="008C4AAB"/>
    <w:rsid w:val="008C76AB"/>
    <w:rsid w:val="00926D37"/>
    <w:rsid w:val="00926EB6"/>
    <w:rsid w:val="0093262E"/>
    <w:rsid w:val="00946587"/>
    <w:rsid w:val="00957F6B"/>
    <w:rsid w:val="00967B1A"/>
    <w:rsid w:val="00983EC3"/>
    <w:rsid w:val="009A1D69"/>
    <w:rsid w:val="009B2AC7"/>
    <w:rsid w:val="009B5093"/>
    <w:rsid w:val="009D3D05"/>
    <w:rsid w:val="00A1446D"/>
    <w:rsid w:val="00A6790E"/>
    <w:rsid w:val="00B0260F"/>
    <w:rsid w:val="00B415DD"/>
    <w:rsid w:val="00B74694"/>
    <w:rsid w:val="00B81115"/>
    <w:rsid w:val="00B86015"/>
    <w:rsid w:val="00B917A3"/>
    <w:rsid w:val="00B96A3F"/>
    <w:rsid w:val="00BC6697"/>
    <w:rsid w:val="00BE7F77"/>
    <w:rsid w:val="00C44CD1"/>
    <w:rsid w:val="00C70E70"/>
    <w:rsid w:val="00C72990"/>
    <w:rsid w:val="00C9793A"/>
    <w:rsid w:val="00CB2436"/>
    <w:rsid w:val="00CD32DD"/>
    <w:rsid w:val="00CD7BC6"/>
    <w:rsid w:val="00D24F27"/>
    <w:rsid w:val="00D403C0"/>
    <w:rsid w:val="00D65B97"/>
    <w:rsid w:val="00D65CE0"/>
    <w:rsid w:val="00D75D47"/>
    <w:rsid w:val="00D811E3"/>
    <w:rsid w:val="00D90BE5"/>
    <w:rsid w:val="00DA6028"/>
    <w:rsid w:val="00DB2353"/>
    <w:rsid w:val="00DD6B5F"/>
    <w:rsid w:val="00DE22EC"/>
    <w:rsid w:val="00DE7F86"/>
    <w:rsid w:val="00E374D8"/>
    <w:rsid w:val="00E43DB9"/>
    <w:rsid w:val="00F919B2"/>
    <w:rsid w:val="00FA17E1"/>
    <w:rsid w:val="00FB187D"/>
    <w:rsid w:val="00FC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909A8"/>
  <w15:chartTrackingRefBased/>
  <w15:docId w15:val="{B8B138A0-AC5F-4EB5-B0C7-1A2FBEC2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  <w:style w:type="paragraph" w:styleId="berarbeitung">
    <w:name w:val="Revision"/>
    <w:hidden/>
    <w:uiPriority w:val="99"/>
    <w:semiHidden/>
    <w:rsid w:val="00DE7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Beschaffungen\FORMULARE%20-%20MUSTER\Formbl&#228;tter%20f&#252;r%20VMS_intern\Vorlagen\FB-1-03-05%20Eigenerkl&#228;rung%20zu%20Referenz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6610A4-1588-4266-90E5-3E572E9F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FB-1-03-05 Eigenerklärung zu Referenzen.dotx</Template>
  <TotalTime>0</TotalTime>
  <Pages>3</Pages>
  <Words>311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Wilke, Bettina</dc:creator>
  <cp:keywords/>
  <dc:description/>
  <cp:lastModifiedBy>Hoffmann.Bettina</cp:lastModifiedBy>
  <cp:revision>2</cp:revision>
  <cp:lastPrinted>2022-05-23T15:15:00Z</cp:lastPrinted>
  <dcterms:created xsi:type="dcterms:W3CDTF">2026-06-22T08:19:00Z</dcterms:created>
  <dcterms:modified xsi:type="dcterms:W3CDTF">2026-06-24T09:52:00Z</dcterms:modified>
</cp:coreProperties>
</file>